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3DC3" w:rsidRPr="00F42B69" w:rsidRDefault="000E26B1" w:rsidP="001C7868">
      <w:pPr>
        <w:spacing w:after="0" w:line="240" w:lineRule="auto"/>
        <w:contextualSpacing/>
        <w:jc w:val="center"/>
        <w:rPr>
          <w:rStyle w:val="Hypertextovodkaz"/>
          <w:color w:val="auto"/>
          <w:u w:val="none"/>
        </w:rPr>
      </w:pPr>
      <w:r>
        <w:rPr>
          <w:b/>
          <w:noProof/>
          <w:color w:val="548DD4" w:themeColor="text2" w:themeTint="99"/>
          <w:sz w:val="28"/>
          <w:szCs w:val="28"/>
          <w:lang w:eastAsia="cs-CZ"/>
        </w:rPr>
        <w:drawing>
          <wp:anchor distT="0" distB="0" distL="114300" distR="114300" simplePos="0" relativeHeight="251658240" behindDoc="0" locked="0" layoutInCell="1" allowOverlap="1">
            <wp:simplePos x="1078230" y="457200"/>
            <wp:positionH relativeFrom="margin">
              <wp:align>left</wp:align>
            </wp:positionH>
            <wp:positionV relativeFrom="margin">
              <wp:align>top</wp:align>
            </wp:positionV>
            <wp:extent cx="1686560" cy="845185"/>
            <wp:effectExtent l="0" t="0" r="8890" b="0"/>
            <wp:wrapSquare wrapText="bothSides"/>
            <wp:docPr id="1" name="Obrázek 1" descr="C:\Users\rychma\Desktop\foto kalendář\škol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ychma\Desktop\foto kalendář\škola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86631" cy="84519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350B" w:rsidRPr="00CB64A3">
        <w:rPr>
          <w:b/>
          <w:color w:val="548DD4" w:themeColor="text2" w:themeTint="99"/>
          <w:sz w:val="28"/>
          <w:szCs w:val="28"/>
        </w:rPr>
        <w:t xml:space="preserve">Základní </w:t>
      </w:r>
      <w:r w:rsidR="00D5350B">
        <w:rPr>
          <w:b/>
          <w:color w:val="548DD4" w:themeColor="text2" w:themeTint="99"/>
          <w:sz w:val="28"/>
          <w:szCs w:val="28"/>
        </w:rPr>
        <w:t xml:space="preserve">škola </w:t>
      </w:r>
      <w:r w:rsidR="000A1CAB">
        <w:rPr>
          <w:b/>
          <w:color w:val="548DD4" w:themeColor="text2" w:themeTint="99"/>
          <w:sz w:val="28"/>
          <w:szCs w:val="28"/>
        </w:rPr>
        <w:t>a M</w:t>
      </w:r>
      <w:r w:rsidR="00D5350B" w:rsidRPr="00CB64A3">
        <w:rPr>
          <w:b/>
          <w:color w:val="548DD4" w:themeColor="text2" w:themeTint="99"/>
          <w:sz w:val="28"/>
          <w:szCs w:val="28"/>
        </w:rPr>
        <w:t xml:space="preserve">ateřská škola Rohle, </w:t>
      </w:r>
      <w:r w:rsidR="000A1CAB">
        <w:rPr>
          <w:b/>
          <w:color w:val="548DD4" w:themeColor="text2" w:themeTint="99"/>
          <w:sz w:val="28"/>
          <w:szCs w:val="28"/>
        </w:rPr>
        <w:t>příspěvková organizace</w:t>
      </w:r>
      <w:r w:rsidR="00D5350B">
        <w:rPr>
          <w:b/>
          <w:color w:val="548DD4" w:themeColor="text2" w:themeTint="99"/>
          <w:sz w:val="28"/>
          <w:szCs w:val="28"/>
        </w:rPr>
        <w:br/>
      </w:r>
      <w:r w:rsidR="00D5350B" w:rsidRPr="00F42B69">
        <w:t>Rohle 145, 78974 Rohle</w:t>
      </w:r>
      <w:r w:rsidR="00D5350B" w:rsidRPr="00F42B69">
        <w:br/>
        <w:t>tel.: 583254019, 731657888, e-</w:t>
      </w:r>
      <w:r w:rsidR="00D5350B" w:rsidRPr="00B975B8">
        <w:t xml:space="preserve">mail: </w:t>
      </w:r>
      <w:hyperlink r:id="rId6" w:history="1">
        <w:r w:rsidR="00B975B8" w:rsidRPr="00B975B8">
          <w:rPr>
            <w:rStyle w:val="Hypertextovodkaz"/>
            <w:color w:val="auto"/>
            <w:u w:val="none"/>
          </w:rPr>
          <w:t>skola@zsrohle.cz</w:t>
        </w:r>
      </w:hyperlink>
      <w:r w:rsidR="00D5350B" w:rsidRPr="00B975B8">
        <w:rPr>
          <w:rStyle w:val="Hypertextovodkaz"/>
          <w:color w:val="auto"/>
          <w:u w:val="none"/>
        </w:rPr>
        <w:t>, web</w:t>
      </w:r>
      <w:r w:rsidR="00D5350B" w:rsidRPr="00F42B69">
        <w:rPr>
          <w:rStyle w:val="Hypertextovodkaz"/>
          <w:color w:val="auto"/>
          <w:u w:val="none"/>
        </w:rPr>
        <w:t>: www.zsrohle.cz</w:t>
      </w:r>
    </w:p>
    <w:p w:rsidR="002D2DBB" w:rsidRDefault="00F42B69" w:rsidP="001C7868">
      <w:pPr>
        <w:spacing w:after="0" w:line="240" w:lineRule="auto"/>
        <w:contextualSpacing/>
        <w:jc w:val="center"/>
        <w:rPr>
          <w:rStyle w:val="Hypertextovodkaz"/>
          <w:color w:val="auto"/>
          <w:u w:val="none"/>
        </w:rPr>
      </w:pPr>
      <w:r w:rsidRPr="00F42B69">
        <w:rPr>
          <w:rStyle w:val="Hypertextovodkaz"/>
          <w:color w:val="auto"/>
          <w:u w:val="none"/>
        </w:rPr>
        <w:tab/>
      </w:r>
      <w:r w:rsidR="00D97E8A">
        <w:rPr>
          <w:rStyle w:val="Hypertextovodkaz"/>
          <w:color w:val="auto"/>
          <w:u w:val="none"/>
        </w:rPr>
        <w:t>ředitel</w:t>
      </w:r>
      <w:r w:rsidR="00E852E4">
        <w:rPr>
          <w:rStyle w:val="Hypertextovodkaz"/>
          <w:color w:val="auto"/>
          <w:u w:val="none"/>
        </w:rPr>
        <w:t xml:space="preserve"> školy:</w:t>
      </w:r>
      <w:r w:rsidR="00FC1BA2">
        <w:rPr>
          <w:rStyle w:val="Hypertextovodkaz"/>
          <w:color w:val="auto"/>
          <w:u w:val="none"/>
        </w:rPr>
        <w:t xml:space="preserve"> PhDr. Richard Hrdina</w:t>
      </w:r>
    </w:p>
    <w:p w:rsidR="008D7087" w:rsidRDefault="008D7087" w:rsidP="00ED14F1">
      <w:pPr>
        <w:spacing w:after="0" w:line="240" w:lineRule="auto"/>
        <w:ind w:firstLine="708"/>
        <w:contextualSpacing/>
        <w:jc w:val="center"/>
      </w:pPr>
      <w:r>
        <w:t xml:space="preserve">IČO: </w:t>
      </w:r>
      <w:r w:rsidR="00613083">
        <w:t xml:space="preserve">00853356, </w:t>
      </w:r>
      <w:r>
        <w:t xml:space="preserve">datová schránka ID: </w:t>
      </w:r>
      <w:r w:rsidRPr="008D7087">
        <w:t>zp9yuk7</w:t>
      </w:r>
    </w:p>
    <w:p w:rsidR="00D5350B" w:rsidRDefault="000A1CAB" w:rsidP="001C7868">
      <w:pPr>
        <w:spacing w:after="0" w:line="240" w:lineRule="auto"/>
        <w:contextualSpacing/>
        <w:jc w:val="center"/>
      </w:pPr>
      <w:r>
        <w:t>…………………..</w:t>
      </w:r>
      <w:r w:rsidR="00D5350B">
        <w:t>……………………………………………………</w:t>
      </w:r>
      <w:r w:rsidR="00E852E4">
        <w:t>……………………………</w:t>
      </w:r>
      <w:r w:rsidR="00D5350B">
        <w:t>………………………………………………………………………………</w:t>
      </w:r>
    </w:p>
    <w:p w:rsidR="003749D2" w:rsidRDefault="003749D2" w:rsidP="001C7868">
      <w:pPr>
        <w:spacing w:after="0" w:line="240" w:lineRule="auto"/>
        <w:contextualSpacing/>
        <w:jc w:val="center"/>
      </w:pPr>
    </w:p>
    <w:p w:rsidR="0086749A" w:rsidRPr="002D4675" w:rsidRDefault="0086749A" w:rsidP="0086749A">
      <w:pPr>
        <w:spacing w:line="240" w:lineRule="auto"/>
        <w:rPr>
          <w:b/>
          <w:sz w:val="28"/>
        </w:rPr>
      </w:pPr>
      <w:r w:rsidRPr="002D4675">
        <w:rPr>
          <w:b/>
          <w:sz w:val="28"/>
        </w:rPr>
        <w:t xml:space="preserve">ŽÁDOST O PŘIJETÍ DÍTĚTE K ZÁKLADNÍMU VZDĚLÁVÁNÍ </w:t>
      </w:r>
    </w:p>
    <w:p w:rsidR="0086749A" w:rsidRPr="002D4675" w:rsidRDefault="0086749A" w:rsidP="0086749A">
      <w:pPr>
        <w:spacing w:line="240" w:lineRule="auto"/>
        <w:rPr>
          <w:b/>
          <w:sz w:val="24"/>
          <w:u w:val="single"/>
        </w:rPr>
      </w:pPr>
      <w:r w:rsidRPr="002D4675">
        <w:rPr>
          <w:b/>
          <w:sz w:val="24"/>
          <w:u w:val="single"/>
        </w:rPr>
        <w:t>Správní orgán (škola):</w:t>
      </w:r>
    </w:p>
    <w:p w:rsidR="002D4675" w:rsidRDefault="0086749A" w:rsidP="0086749A">
      <w:pPr>
        <w:spacing w:line="240" w:lineRule="auto"/>
        <w:rPr>
          <w:sz w:val="24"/>
        </w:rPr>
      </w:pPr>
      <w:r w:rsidRPr="0086749A">
        <w:rPr>
          <w:sz w:val="24"/>
        </w:rPr>
        <w:t xml:space="preserve"> Základní škola a Mateřská škola </w:t>
      </w:r>
      <w:r>
        <w:rPr>
          <w:sz w:val="24"/>
        </w:rPr>
        <w:t>Rohle</w:t>
      </w:r>
      <w:r w:rsidRPr="0086749A">
        <w:rPr>
          <w:sz w:val="24"/>
        </w:rPr>
        <w:t>, příspěvková organizace</w:t>
      </w:r>
      <w:r w:rsidR="00ED14F1">
        <w:rPr>
          <w:sz w:val="24"/>
        </w:rPr>
        <w:t>, Rohle 145,</w:t>
      </w:r>
      <w:r w:rsidRPr="0086749A">
        <w:rPr>
          <w:sz w:val="24"/>
        </w:rPr>
        <w:t xml:space="preserve"> 789 </w:t>
      </w:r>
      <w:r w:rsidR="002D4675">
        <w:rPr>
          <w:sz w:val="24"/>
        </w:rPr>
        <w:t>7</w:t>
      </w:r>
      <w:r w:rsidRPr="0086749A">
        <w:rPr>
          <w:sz w:val="24"/>
        </w:rPr>
        <w:t xml:space="preserve">4 </w:t>
      </w:r>
      <w:r w:rsidR="002D4675">
        <w:rPr>
          <w:sz w:val="24"/>
        </w:rPr>
        <w:t>Rohle</w:t>
      </w:r>
    </w:p>
    <w:p w:rsidR="0086749A" w:rsidRDefault="00FC1BA2" w:rsidP="0086749A">
      <w:pPr>
        <w:spacing w:line="240" w:lineRule="auto"/>
        <w:rPr>
          <w:sz w:val="24"/>
        </w:rPr>
      </w:pPr>
      <w:r>
        <w:rPr>
          <w:sz w:val="24"/>
        </w:rPr>
        <w:t xml:space="preserve"> </w:t>
      </w:r>
      <w:r>
        <w:rPr>
          <w:rStyle w:val="Hypertextovodkaz"/>
          <w:color w:val="auto"/>
          <w:u w:val="none"/>
        </w:rPr>
        <w:t>PhDr. Richard Hrdina</w:t>
      </w:r>
      <w:r w:rsidR="002D4675">
        <w:rPr>
          <w:sz w:val="24"/>
        </w:rPr>
        <w:t>,</w:t>
      </w:r>
      <w:r w:rsidR="0086749A" w:rsidRPr="0086749A">
        <w:rPr>
          <w:sz w:val="24"/>
        </w:rPr>
        <w:t xml:space="preserve"> ředite</w:t>
      </w:r>
      <w:r w:rsidR="002D4675">
        <w:rPr>
          <w:sz w:val="24"/>
        </w:rPr>
        <w:t>l</w:t>
      </w:r>
      <w:r w:rsidR="0086749A" w:rsidRPr="0086749A">
        <w:rPr>
          <w:sz w:val="24"/>
        </w:rPr>
        <w:t xml:space="preserve"> školy </w:t>
      </w:r>
    </w:p>
    <w:p w:rsidR="0086749A" w:rsidRPr="002D4675" w:rsidRDefault="0086749A" w:rsidP="0086749A">
      <w:pPr>
        <w:spacing w:line="240" w:lineRule="auto"/>
        <w:rPr>
          <w:b/>
          <w:sz w:val="24"/>
          <w:u w:val="single"/>
        </w:rPr>
      </w:pPr>
      <w:r w:rsidRPr="002D4675">
        <w:rPr>
          <w:b/>
          <w:sz w:val="24"/>
          <w:u w:val="single"/>
        </w:rPr>
        <w:t xml:space="preserve">Žadatel (zákonný zástupce dítěte) </w:t>
      </w:r>
    </w:p>
    <w:p w:rsidR="0086749A" w:rsidRDefault="0086749A" w:rsidP="0086749A">
      <w:pPr>
        <w:spacing w:line="240" w:lineRule="auto"/>
        <w:rPr>
          <w:sz w:val="24"/>
        </w:rPr>
      </w:pPr>
      <w:r w:rsidRPr="0086749A">
        <w:rPr>
          <w:sz w:val="24"/>
        </w:rPr>
        <w:t xml:space="preserve">Jméno a příjmení, datum narození: ..………………………….……………………………………... </w:t>
      </w:r>
    </w:p>
    <w:p w:rsidR="0086749A" w:rsidRDefault="0086749A" w:rsidP="0086749A">
      <w:pPr>
        <w:spacing w:line="240" w:lineRule="auto"/>
        <w:rPr>
          <w:sz w:val="24"/>
        </w:rPr>
      </w:pPr>
      <w:r w:rsidRPr="0086749A">
        <w:rPr>
          <w:sz w:val="24"/>
        </w:rPr>
        <w:t>Místo trvalého pobytu: ………………………………………………………………………………..</w:t>
      </w:r>
    </w:p>
    <w:p w:rsidR="0086749A" w:rsidRDefault="0086749A" w:rsidP="0086749A">
      <w:pPr>
        <w:spacing w:line="240" w:lineRule="auto"/>
        <w:rPr>
          <w:sz w:val="24"/>
        </w:rPr>
      </w:pPr>
      <w:r w:rsidRPr="0086749A">
        <w:rPr>
          <w:sz w:val="24"/>
        </w:rPr>
        <w:t>Jiná adresa pro doručování</w:t>
      </w:r>
      <w:r w:rsidRPr="002D4675">
        <w:rPr>
          <w:sz w:val="24"/>
          <w:vertAlign w:val="superscript"/>
        </w:rPr>
        <w:t>1</w:t>
      </w:r>
      <w:r w:rsidRPr="0086749A">
        <w:rPr>
          <w:sz w:val="24"/>
        </w:rPr>
        <w:t xml:space="preserve"> : …………………………………………………………………………. </w:t>
      </w:r>
    </w:p>
    <w:p w:rsidR="0086749A" w:rsidRDefault="0086749A" w:rsidP="0086749A">
      <w:pPr>
        <w:spacing w:line="240" w:lineRule="auto"/>
        <w:rPr>
          <w:sz w:val="24"/>
        </w:rPr>
      </w:pPr>
      <w:r w:rsidRPr="0086749A">
        <w:rPr>
          <w:sz w:val="24"/>
        </w:rPr>
        <w:t>Další kontaktní údaje (e-mail, telefon – nepovinné kontaktní údaje</w:t>
      </w:r>
      <w:r w:rsidRPr="002D4675">
        <w:rPr>
          <w:sz w:val="24"/>
          <w:vertAlign w:val="superscript"/>
        </w:rPr>
        <w:t>2</w:t>
      </w:r>
      <w:r w:rsidRPr="0086749A">
        <w:rPr>
          <w:sz w:val="24"/>
        </w:rPr>
        <w:t xml:space="preserve"> ): ………………………………. </w:t>
      </w:r>
    </w:p>
    <w:p w:rsidR="002D4675" w:rsidRPr="002D4675" w:rsidRDefault="0086749A" w:rsidP="0086749A">
      <w:pPr>
        <w:spacing w:line="240" w:lineRule="auto"/>
        <w:rPr>
          <w:b/>
          <w:sz w:val="24"/>
          <w:u w:val="single"/>
        </w:rPr>
      </w:pPr>
      <w:r w:rsidRPr="002D4675">
        <w:rPr>
          <w:b/>
          <w:sz w:val="24"/>
          <w:u w:val="single"/>
        </w:rPr>
        <w:t>Účastník řízení (dítě)</w:t>
      </w:r>
    </w:p>
    <w:p w:rsidR="002D4675" w:rsidRDefault="0086749A" w:rsidP="0086749A">
      <w:pPr>
        <w:spacing w:line="240" w:lineRule="auto"/>
        <w:rPr>
          <w:sz w:val="24"/>
        </w:rPr>
      </w:pPr>
      <w:r w:rsidRPr="0086749A">
        <w:rPr>
          <w:sz w:val="24"/>
        </w:rPr>
        <w:t xml:space="preserve"> Jméno a příjmení dítěte: ………….…………………………………………………………………...</w:t>
      </w:r>
    </w:p>
    <w:p w:rsidR="002D4675" w:rsidRDefault="0086749A" w:rsidP="0086749A">
      <w:pPr>
        <w:spacing w:line="240" w:lineRule="auto"/>
        <w:rPr>
          <w:sz w:val="24"/>
        </w:rPr>
      </w:pPr>
      <w:r w:rsidRPr="0086749A">
        <w:rPr>
          <w:sz w:val="24"/>
        </w:rPr>
        <w:t xml:space="preserve"> Datum narození: …………………………………Rodné číslo:………………………………………</w:t>
      </w:r>
    </w:p>
    <w:p w:rsidR="0086749A" w:rsidRDefault="0086749A" w:rsidP="0086749A">
      <w:pPr>
        <w:spacing w:line="240" w:lineRule="auto"/>
        <w:rPr>
          <w:sz w:val="24"/>
        </w:rPr>
      </w:pPr>
      <w:r w:rsidRPr="0086749A">
        <w:rPr>
          <w:sz w:val="24"/>
        </w:rPr>
        <w:t xml:space="preserve"> Trvalé bydliště: ……………………………………….……………………………………................. </w:t>
      </w:r>
    </w:p>
    <w:p w:rsidR="002D4675" w:rsidRDefault="0086749A" w:rsidP="0086749A">
      <w:pPr>
        <w:spacing w:line="240" w:lineRule="auto"/>
        <w:rPr>
          <w:sz w:val="24"/>
        </w:rPr>
      </w:pPr>
      <w:r w:rsidRPr="0086749A">
        <w:rPr>
          <w:sz w:val="24"/>
        </w:rPr>
        <w:t>Doplňující informace k žádosti (pokud jsou uvedeny v kritériích školy, jsou potřebné k posouzení)</w:t>
      </w:r>
      <w:r w:rsidRPr="002D4675">
        <w:rPr>
          <w:sz w:val="24"/>
          <w:vertAlign w:val="superscript"/>
        </w:rPr>
        <w:t>3</w:t>
      </w:r>
      <w:r w:rsidRPr="0086749A">
        <w:rPr>
          <w:sz w:val="24"/>
        </w:rPr>
        <w:t xml:space="preserve"> : </w:t>
      </w:r>
    </w:p>
    <w:p w:rsidR="0086749A" w:rsidRDefault="0086749A" w:rsidP="0086749A">
      <w:pPr>
        <w:spacing w:line="240" w:lineRule="auto"/>
        <w:rPr>
          <w:sz w:val="24"/>
        </w:rPr>
      </w:pPr>
      <w:r w:rsidRPr="0086749A">
        <w:rPr>
          <w:sz w:val="24"/>
        </w:rPr>
        <w:t xml:space="preserve">………………………………………………………………………………………………………… </w:t>
      </w:r>
    </w:p>
    <w:p w:rsidR="002D4675" w:rsidRPr="002D4675" w:rsidRDefault="0086749A" w:rsidP="0086749A">
      <w:pPr>
        <w:spacing w:line="240" w:lineRule="auto"/>
        <w:rPr>
          <w:b/>
          <w:sz w:val="24"/>
        </w:rPr>
      </w:pPr>
      <w:r w:rsidRPr="002D4675">
        <w:rPr>
          <w:b/>
          <w:sz w:val="24"/>
        </w:rPr>
        <w:t xml:space="preserve">Žádám o přijetí dítěte k povinné školní docházce do Základní školy a Mateřské školy </w:t>
      </w:r>
      <w:r w:rsidR="002D4675" w:rsidRPr="002D4675">
        <w:rPr>
          <w:b/>
          <w:sz w:val="24"/>
        </w:rPr>
        <w:t>Rohle</w:t>
      </w:r>
      <w:r w:rsidRPr="002D4675">
        <w:rPr>
          <w:b/>
          <w:sz w:val="24"/>
        </w:rPr>
        <w:t>, příspěvkové organizace, ode dne 1. 9. 202</w:t>
      </w:r>
      <w:r w:rsidR="00FC1BA2">
        <w:rPr>
          <w:b/>
          <w:sz w:val="24"/>
        </w:rPr>
        <w:t>5</w:t>
      </w:r>
      <w:bookmarkStart w:id="0" w:name="_GoBack"/>
      <w:bookmarkEnd w:id="0"/>
      <w:r w:rsidRPr="002D4675">
        <w:rPr>
          <w:b/>
          <w:sz w:val="24"/>
        </w:rPr>
        <w:t xml:space="preserve"> do 1. ročníku. </w:t>
      </w:r>
    </w:p>
    <w:p w:rsidR="002D4675" w:rsidRDefault="0086749A" w:rsidP="0086749A">
      <w:pPr>
        <w:spacing w:line="240" w:lineRule="auto"/>
      </w:pPr>
      <w:r w:rsidRPr="0086749A">
        <w:rPr>
          <w:sz w:val="24"/>
        </w:rPr>
        <w:t xml:space="preserve">Základní škola s Mateřská škola </w:t>
      </w:r>
      <w:r w:rsidR="002D4675">
        <w:rPr>
          <w:sz w:val="24"/>
        </w:rPr>
        <w:t>Rohle j</w:t>
      </w:r>
      <w:r w:rsidRPr="0086749A">
        <w:rPr>
          <w:sz w:val="24"/>
        </w:rPr>
        <w:t xml:space="preserve">e správcem osobních údajů. Informace o zpracování svých osobních údajů naleznete na </w:t>
      </w:r>
      <w:r w:rsidR="00EE6DEA" w:rsidRPr="00EE6DEA">
        <w:t>http://www.zsrohle.cz</w:t>
      </w:r>
      <w:r w:rsidR="00EE6DEA">
        <w:t xml:space="preserve"> </w:t>
      </w:r>
      <w:r w:rsidR="002D4675">
        <w:t xml:space="preserve"> GDPR. </w:t>
      </w:r>
    </w:p>
    <w:p w:rsidR="002D4675" w:rsidRDefault="0086749A" w:rsidP="0086749A">
      <w:pPr>
        <w:spacing w:line="240" w:lineRule="auto"/>
        <w:rPr>
          <w:sz w:val="24"/>
        </w:rPr>
      </w:pPr>
      <w:r w:rsidRPr="0086749A">
        <w:rPr>
          <w:sz w:val="24"/>
        </w:rPr>
        <w:t xml:space="preserve">Se všemi podmínkami přijetí do základní školy jsem byl/a seznámen/a. Prohlašuji, že údaje, které jsem uvedl/a v žádosti, jsou pravdivé. </w:t>
      </w:r>
    </w:p>
    <w:p w:rsidR="002D4675" w:rsidRDefault="002D4675" w:rsidP="0086749A">
      <w:pPr>
        <w:spacing w:line="240" w:lineRule="auto"/>
        <w:rPr>
          <w:sz w:val="24"/>
        </w:rPr>
      </w:pPr>
    </w:p>
    <w:p w:rsidR="002D4675" w:rsidRDefault="0086749A" w:rsidP="0086749A">
      <w:pPr>
        <w:spacing w:line="240" w:lineRule="auto"/>
        <w:rPr>
          <w:sz w:val="24"/>
        </w:rPr>
      </w:pPr>
      <w:r w:rsidRPr="0086749A">
        <w:rPr>
          <w:sz w:val="24"/>
        </w:rPr>
        <w:t xml:space="preserve">V …………………………… dne …………………………………….. </w:t>
      </w:r>
    </w:p>
    <w:p w:rsidR="002D4675" w:rsidRDefault="0086749A" w:rsidP="0086749A">
      <w:pPr>
        <w:spacing w:line="240" w:lineRule="auto"/>
        <w:rPr>
          <w:sz w:val="24"/>
        </w:rPr>
      </w:pPr>
      <w:r w:rsidRPr="0086749A">
        <w:rPr>
          <w:sz w:val="24"/>
        </w:rPr>
        <w:t>Podpis zákonného zástupce</w:t>
      </w:r>
      <w:r w:rsidRPr="002D4675">
        <w:rPr>
          <w:sz w:val="24"/>
          <w:vertAlign w:val="superscript"/>
        </w:rPr>
        <w:t>4</w:t>
      </w:r>
      <w:r w:rsidRPr="0086749A">
        <w:rPr>
          <w:sz w:val="24"/>
        </w:rPr>
        <w:t xml:space="preserve"> : ……………………………………………..………………………… </w:t>
      </w:r>
    </w:p>
    <w:p w:rsidR="002D4675" w:rsidRDefault="0086749A" w:rsidP="0086749A">
      <w:pPr>
        <w:spacing w:line="240" w:lineRule="auto"/>
        <w:rPr>
          <w:sz w:val="18"/>
        </w:rPr>
      </w:pPr>
      <w:r w:rsidRPr="002D4675">
        <w:rPr>
          <w:sz w:val="18"/>
        </w:rPr>
        <w:t xml:space="preserve">1 Např. poštovní adresa, datová schránka. </w:t>
      </w:r>
    </w:p>
    <w:p w:rsidR="002D4675" w:rsidRDefault="0086749A" w:rsidP="0086749A">
      <w:pPr>
        <w:spacing w:line="240" w:lineRule="auto"/>
        <w:rPr>
          <w:sz w:val="18"/>
        </w:rPr>
      </w:pPr>
      <w:r w:rsidRPr="002D4675">
        <w:rPr>
          <w:sz w:val="18"/>
        </w:rPr>
        <w:t xml:space="preserve">2 Uveďte, pokud chcete být jejich prostřednictvím v případě potřeby kontaktováni. </w:t>
      </w:r>
    </w:p>
    <w:p w:rsidR="002D4675" w:rsidRDefault="0086749A" w:rsidP="0086749A">
      <w:pPr>
        <w:spacing w:line="240" w:lineRule="auto"/>
        <w:rPr>
          <w:sz w:val="18"/>
        </w:rPr>
      </w:pPr>
      <w:r w:rsidRPr="002D4675">
        <w:rPr>
          <w:sz w:val="18"/>
        </w:rPr>
        <w:t xml:space="preserve">3 Např. spádová škola, starší sourozenec, blízkost školy od bydliště… </w:t>
      </w:r>
    </w:p>
    <w:p w:rsidR="00CB12AF" w:rsidRPr="002D4675" w:rsidRDefault="0086749A" w:rsidP="0086749A">
      <w:pPr>
        <w:spacing w:line="240" w:lineRule="auto"/>
        <w:rPr>
          <w:sz w:val="16"/>
        </w:rPr>
      </w:pPr>
      <w:r w:rsidRPr="002D4675">
        <w:rPr>
          <w:sz w:val="18"/>
        </w:rPr>
        <w:t>4 Zákonné zástupce (dále jen rodiče) upozorňujeme, že na základě zákona č. 89/2012 Sb. občanský zákoník, ve znění pozdějších předpisů, mají rodiče právo zastupovat dítě při právních jednáních, ke kterým není právně způsobilé. Rodiče jsou povinní si vzájemně sdělit vše podstatné, co se týká dítěte a jeho zájmů. Při právním jednání vůči dítěti, které není způsobilé ve věci samostatně právně jednat, postačí k jednání jen jeden z rodičů jako zákonný zástupce dítěte, který bude jednat s třetí stranou (školou). Jedná-li jeden z rodičů v záležitosti dítěte sám vůči třetí osobě (škole), tak ta je v dobré víře, má se za to, že jedná se souhlasem druhého rodiče</w:t>
      </w:r>
    </w:p>
    <w:sectPr w:rsidR="00CB12AF" w:rsidRPr="002D4675" w:rsidSect="001D4F80">
      <w:pgSz w:w="11906" w:h="16838"/>
      <w:pgMar w:top="720" w:right="720" w:bottom="426"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F2265D"/>
    <w:multiLevelType w:val="hybridMultilevel"/>
    <w:tmpl w:val="C19C17CE"/>
    <w:lvl w:ilvl="0" w:tplc="CB644B86">
      <w:start w:val="789"/>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DBB"/>
    <w:rsid w:val="00040125"/>
    <w:rsid w:val="00095382"/>
    <w:rsid w:val="000A1CAB"/>
    <w:rsid w:val="000E26B1"/>
    <w:rsid w:val="000E54CD"/>
    <w:rsid w:val="001031DE"/>
    <w:rsid w:val="00150EC3"/>
    <w:rsid w:val="001A3DC3"/>
    <w:rsid w:val="001C288F"/>
    <w:rsid w:val="001C7868"/>
    <w:rsid w:val="001D4F80"/>
    <w:rsid w:val="0028192D"/>
    <w:rsid w:val="002D2DBB"/>
    <w:rsid w:val="002D4675"/>
    <w:rsid w:val="003749D2"/>
    <w:rsid w:val="00384790"/>
    <w:rsid w:val="003D190C"/>
    <w:rsid w:val="004F025F"/>
    <w:rsid w:val="005D30E9"/>
    <w:rsid w:val="00613083"/>
    <w:rsid w:val="00626105"/>
    <w:rsid w:val="006B1609"/>
    <w:rsid w:val="006C0FC7"/>
    <w:rsid w:val="006E5D93"/>
    <w:rsid w:val="007A600A"/>
    <w:rsid w:val="007B4CDA"/>
    <w:rsid w:val="0086749A"/>
    <w:rsid w:val="008D7087"/>
    <w:rsid w:val="00945E59"/>
    <w:rsid w:val="00994772"/>
    <w:rsid w:val="009A6536"/>
    <w:rsid w:val="00AF145D"/>
    <w:rsid w:val="00B938DF"/>
    <w:rsid w:val="00B975B8"/>
    <w:rsid w:val="00CB12AF"/>
    <w:rsid w:val="00CE12BF"/>
    <w:rsid w:val="00D5350B"/>
    <w:rsid w:val="00D97E8A"/>
    <w:rsid w:val="00E852E4"/>
    <w:rsid w:val="00ED14F1"/>
    <w:rsid w:val="00EE6DEA"/>
    <w:rsid w:val="00F42B69"/>
    <w:rsid w:val="00F916C9"/>
    <w:rsid w:val="00F94645"/>
    <w:rsid w:val="00F955AF"/>
    <w:rsid w:val="00FA769E"/>
    <w:rsid w:val="00FB303B"/>
    <w:rsid w:val="00FC1BA2"/>
    <w:rsid w:val="00FD24A4"/>
    <w:rsid w:val="00FE773E"/>
    <w:rsid w:val="00FF3D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FFC4A"/>
  <w15:docId w15:val="{99EEF40F-BE71-4CFE-96D2-365B8DC87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5350B"/>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D5350B"/>
    <w:rPr>
      <w:color w:val="D84E00"/>
      <w:u w:val="single"/>
    </w:rPr>
  </w:style>
  <w:style w:type="paragraph" w:styleId="Zkladntextodsazen">
    <w:name w:val="Body Text Indent"/>
    <w:basedOn w:val="Normln"/>
    <w:link w:val="ZkladntextodsazenChar"/>
    <w:semiHidden/>
    <w:rsid w:val="002D2DBB"/>
    <w:pPr>
      <w:spacing w:after="0" w:line="240" w:lineRule="auto"/>
      <w:ind w:firstLine="708"/>
      <w:jc w:val="both"/>
    </w:pPr>
    <w:rPr>
      <w:rFonts w:ascii="Times New Roman" w:eastAsia="Times New Roman" w:hAnsi="Times New Roman" w:cs="Times New Roman"/>
      <w:sz w:val="24"/>
      <w:szCs w:val="24"/>
      <w:lang w:eastAsia="cs-CZ"/>
    </w:rPr>
  </w:style>
  <w:style w:type="character" w:customStyle="1" w:styleId="ZkladntextodsazenChar">
    <w:name w:val="Základní text odsazený Char"/>
    <w:basedOn w:val="Standardnpsmoodstavce"/>
    <w:link w:val="Zkladntextodsazen"/>
    <w:semiHidden/>
    <w:rsid w:val="002D2DBB"/>
    <w:rPr>
      <w:rFonts w:ascii="Times New Roman" w:eastAsia="Times New Roman" w:hAnsi="Times New Roman" w:cs="Times New Roman"/>
      <w:sz w:val="24"/>
      <w:szCs w:val="24"/>
      <w:lang w:eastAsia="cs-CZ"/>
    </w:rPr>
  </w:style>
  <w:style w:type="table" w:styleId="Mkatabulky">
    <w:name w:val="Table Grid"/>
    <w:basedOn w:val="Normlntabulka"/>
    <w:uiPriority w:val="59"/>
    <w:rsid w:val="002D2DBB"/>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0E26B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E26B1"/>
    <w:rPr>
      <w:rFonts w:ascii="Tahoma" w:hAnsi="Tahoma" w:cs="Tahoma"/>
      <w:sz w:val="16"/>
      <w:szCs w:val="16"/>
    </w:rPr>
  </w:style>
  <w:style w:type="paragraph" w:styleId="Odstavecseseznamem">
    <w:name w:val="List Paragraph"/>
    <w:basedOn w:val="Normln"/>
    <w:uiPriority w:val="34"/>
    <w:qFormat/>
    <w:rsid w:val="00384790"/>
    <w:pPr>
      <w:ind w:left="720"/>
      <w:contextualSpacing/>
    </w:pPr>
  </w:style>
  <w:style w:type="character" w:styleId="Sledovanodkaz">
    <w:name w:val="FollowedHyperlink"/>
    <w:basedOn w:val="Standardnpsmoodstavce"/>
    <w:uiPriority w:val="99"/>
    <w:semiHidden/>
    <w:unhideWhenUsed/>
    <w:rsid w:val="00EE6D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182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kola@zsrohle.cz" TargetMode="External"/><Relationship Id="rId5" Type="http://schemas.openxmlformats.org/officeDocument/2006/relationships/image" Target="media/image1.jpe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ychma\Documents\zz%20Archiv\Hlavi&#269;ka%20Z&#352;\Aktu&#225;ln&#237;%20hlavi&#269;ka.dotx"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Aktuální hlavička</Template>
  <TotalTime>0</TotalTime>
  <Pages>1</Pages>
  <Words>376</Words>
  <Characters>2224</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 Rychlá</dc:creator>
  <cp:lastModifiedBy>Knébl Pavel</cp:lastModifiedBy>
  <cp:revision>4</cp:revision>
  <cp:lastPrinted>2025-03-24T12:16:00Z</cp:lastPrinted>
  <dcterms:created xsi:type="dcterms:W3CDTF">2024-04-03T06:34:00Z</dcterms:created>
  <dcterms:modified xsi:type="dcterms:W3CDTF">2025-03-24T12:16:00Z</dcterms:modified>
</cp:coreProperties>
</file>